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19AAF" w14:textId="0F0F6648" w:rsidR="005C01B2" w:rsidRDefault="005C01B2" w:rsidP="002A7E22">
      <w:pPr>
        <w:rPr>
          <w:highlight w:val="yellow"/>
        </w:rPr>
      </w:pPr>
    </w:p>
    <w:sdt>
      <w:sdtPr>
        <w:rPr>
          <w:rFonts w:eastAsiaTheme="minorHAnsi" w:cstheme="minorBidi"/>
          <w:noProof w:val="0"/>
          <w:color w:val="auto"/>
          <w:spacing w:val="0"/>
          <w:kern w:val="0"/>
          <w:sz w:val="20"/>
          <w:szCs w:val="22"/>
        </w:rPr>
        <w:id w:val="-2021930133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14:paraId="62E8234F" w14:textId="3ED59503" w:rsidR="005C01B2" w:rsidRPr="00E57712" w:rsidRDefault="005C01B2" w:rsidP="005C01B2">
          <w:pPr>
            <w:pStyle w:val="Rubrik"/>
            <w:rPr>
              <w:sz w:val="56"/>
              <w:szCs w:val="56"/>
            </w:rPr>
          </w:pPr>
          <w:r w:rsidRPr="00E57712">
            <w:rPr>
              <w:sz w:val="56"/>
              <w:szCs w:val="56"/>
            </w:rPr>
            <mc:AlternateContent>
              <mc:Choice Requires="wps">
                <w:drawing>
                  <wp:anchor distT="0" distB="0" distL="114300" distR="114300" simplePos="0" relativeHeight="251658244" behindDoc="1" locked="0" layoutInCell="1" allowOverlap="1" wp14:anchorId="0F678FC0" wp14:editId="1908893D">
                    <wp:simplePos x="0" y="0"/>
                    <wp:positionH relativeFrom="margin">
                      <wp:posOffset>-1279525</wp:posOffset>
                    </wp:positionH>
                    <wp:positionV relativeFrom="margin">
                      <wp:posOffset>-2107565</wp:posOffset>
                    </wp:positionV>
                    <wp:extent cx="7560000" cy="10692000"/>
                    <wp:effectExtent l="0" t="0" r="3175" b="0"/>
                    <wp:wrapNone/>
                    <wp:docPr id="2" name="Rektangel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106920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E78A510" id="Rektangel 2" o:spid="_x0000_s1026" alt="&quot;&quot;" style="position:absolute;margin-left:-100.75pt;margin-top:-165.95pt;width:595.3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" fillcolor="#002850 [3215]" stroked="f" strokeweight="1pt">
                    <w10:wrap anchorx="margin" anchory="margin"/>
                  </v:rect>
                </w:pict>
              </mc:Fallback>
            </mc:AlternateContent>
          </w:r>
          <w:r w:rsidR="0062305A">
            <w:rPr>
              <w:sz w:val="56"/>
              <w:szCs w:val="56"/>
            </w:rPr>
            <w:t>Tjej</w:t>
          </w:r>
          <w:r w:rsidR="00782E43">
            <w:rPr>
              <w:sz w:val="56"/>
              <w:szCs w:val="56"/>
            </w:rPr>
            <w:t xml:space="preserve"> kvällscamp </w:t>
          </w:r>
          <w:r w:rsidR="00E57712" w:rsidRPr="00E57712">
            <w:rPr>
              <w:sz w:val="56"/>
              <w:szCs w:val="56"/>
            </w:rPr>
            <w:t>med R</w:t>
          </w:r>
          <w:r w:rsidR="00782E43">
            <w:rPr>
              <w:sz w:val="56"/>
              <w:szCs w:val="56"/>
            </w:rPr>
            <w:t>e</w:t>
          </w:r>
          <w:r w:rsidR="00E57712" w:rsidRPr="00E57712">
            <w:rPr>
              <w:sz w:val="56"/>
              <w:szCs w:val="56"/>
            </w:rPr>
            <w:t>gion Syd</w:t>
          </w:r>
          <w:r w:rsidR="00782E43">
            <w:rPr>
              <w:sz w:val="56"/>
              <w:szCs w:val="56"/>
            </w:rPr>
            <w:t>s</w:t>
          </w:r>
          <w:r w:rsidR="00E57712" w:rsidRPr="00E57712">
            <w:rPr>
              <w:sz w:val="56"/>
              <w:szCs w:val="56"/>
            </w:rPr>
            <w:t xml:space="preserve"> Ishockeyförbund</w:t>
          </w:r>
          <w:r w:rsidR="00B43E0D">
            <w:rPr>
              <w:sz w:val="56"/>
              <w:szCs w:val="56"/>
            </w:rPr>
            <w:t xml:space="preserve"> och Göteborgs ishockeyförbund</w:t>
          </w:r>
          <w:r w:rsidR="00E57712" w:rsidRPr="00E57712">
            <w:rPr>
              <w:sz w:val="56"/>
              <w:szCs w:val="56"/>
            </w:rPr>
            <w:t xml:space="preserve">.  </w:t>
          </w:r>
        </w:p>
        <w:p w14:paraId="7E9F71BA" w14:textId="470B39DF" w:rsidR="005C01B2" w:rsidRPr="00E57712" w:rsidRDefault="00F343EE" w:rsidP="005C01B2">
          <w:pPr>
            <w:pStyle w:val="Underrubrik"/>
            <w:rPr>
              <w:sz w:val="56"/>
              <w:szCs w:val="56"/>
            </w:rPr>
          </w:pPr>
          <w:r>
            <w:rPr>
              <w:sz w:val="56"/>
              <w:szCs w:val="56"/>
            </w:rPr>
            <w:t xml:space="preserve">Angereds Ishall </w:t>
          </w:r>
          <w:r w:rsidR="00675225">
            <w:rPr>
              <w:sz w:val="56"/>
              <w:szCs w:val="56"/>
            </w:rPr>
            <w:t>22 Oktober</w:t>
          </w:r>
          <w:r w:rsidR="006338F8">
            <w:rPr>
              <w:sz w:val="56"/>
              <w:szCs w:val="56"/>
            </w:rPr>
            <w:t>-25</w:t>
          </w:r>
        </w:p>
        <w:p w14:paraId="45DAD937" w14:textId="77777777" w:rsidR="005C01B2" w:rsidRPr="00336E9C" w:rsidRDefault="005C01B2" w:rsidP="005C01B2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5" behindDoc="0" locked="0" layoutInCell="1" allowOverlap="1" wp14:anchorId="5D66911B" wp14:editId="42D99BF0">
                    <wp:simplePos x="0" y="0"/>
                    <wp:positionH relativeFrom="margin">
                      <wp:posOffset>4482465</wp:posOffset>
                    </wp:positionH>
                    <wp:positionV relativeFrom="page">
                      <wp:posOffset>9825355</wp:posOffset>
                    </wp:positionV>
                    <wp:extent cx="1296000" cy="252000"/>
                    <wp:effectExtent l="0" t="0" r="0" b="0"/>
                    <wp:wrapNone/>
                    <wp:docPr id="4" name="Textruta 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35100" w14:textId="77777777" w:rsidR="005C01B2" w:rsidRPr="0068241B" w:rsidRDefault="005C01B2" w:rsidP="005C01B2">
                                <w:pPr>
                                  <w:pStyle w:val="Sidfot"/>
                                  <w:rPr>
                                    <w:rStyle w:val="Stark"/>
                                  </w:rPr>
                                </w:pPr>
                                <w:r w:rsidRPr="0068241B">
                                  <w:rPr>
                                    <w:rStyle w:val="Stark"/>
                                  </w:rPr>
                                  <w:t>swehockey.se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66911B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4" o:spid="_x0000_s1026" type="#_x0000_t202" alt="&quot;&quot;" style="position:absolute;margin-left:352.95pt;margin-top:773.65pt;width:102.05pt;height:19.8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" filled="f" stroked="f">
                    <v:textbox>
                      <w:txbxContent>
                        <w:p w14:paraId="29535100" w14:textId="77777777" w:rsidR="005C01B2" w:rsidRPr="0068241B" w:rsidRDefault="005C01B2" w:rsidP="005C01B2">
                          <w:pPr>
                            <w:pStyle w:val="Sidfot"/>
                            <w:rPr>
                              <w:rStyle w:val="Stark"/>
                            </w:rPr>
                          </w:pPr>
                          <w:r w:rsidRPr="0068241B">
                            <w:rPr>
                              <w:rStyle w:val="Stark"/>
                            </w:rPr>
                            <w:t>swehockey.se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31402BF1" wp14:editId="05E289A8">
                    <wp:simplePos x="0" y="0"/>
                    <wp:positionH relativeFrom="page">
                      <wp:posOffset>-47625</wp:posOffset>
                    </wp:positionH>
                    <wp:positionV relativeFrom="page">
                      <wp:posOffset>4180205</wp:posOffset>
                    </wp:positionV>
                    <wp:extent cx="9640800" cy="6667200"/>
                    <wp:effectExtent l="0" t="0" r="0" b="635"/>
                    <wp:wrapNone/>
                    <wp:docPr id="6" name="Rätvinklig triangel 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640800" cy="6667200"/>
                            </a:xfrm>
                            <a:prstGeom prst="rtTriangl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0D5D69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ätvinklig triangel 6" o:spid="_x0000_s1026" type="#_x0000_t6" alt="&quot;&quot;" style="position:absolute;margin-left:-3.75pt;margin-top:329.15pt;width:759.1pt;height:5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" fillcolor="#ffd200 [3214]" stroked="f" strokeweight="1pt">
                    <w10:wrap anchorx="page" anchory="page"/>
                  </v:shape>
                </w:pict>
              </mc:Fallback>
            </mc:AlternateContent>
          </w:r>
        </w:p>
        <w:p w14:paraId="77CBFB81" w14:textId="49224BEE" w:rsidR="005C01B2" w:rsidRDefault="005C01B2" w:rsidP="005C01B2">
          <w:pPr>
            <w:rPr>
              <w:color w:val="FFFFFF" w:themeColor="background1"/>
            </w:rPr>
          </w:pPr>
        </w:p>
        <w:p w14:paraId="677C6C9C" w14:textId="77777777" w:rsidR="005C01B2" w:rsidRPr="00925EAB" w:rsidRDefault="005C01B2" w:rsidP="005C01B2">
          <w:pPr>
            <w:rPr>
              <w:noProof/>
              <w:color w:val="FFFFFF" w:themeColor="background1"/>
              <w:sz w:val="16"/>
              <w:szCs w:val="18"/>
            </w:rPr>
          </w:pPr>
          <w:r w:rsidRPr="00B05CBE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5EC7A1FC" wp14:editId="2B9E23FA">
                    <wp:simplePos x="0" y="0"/>
                    <wp:positionH relativeFrom="margin">
                      <wp:posOffset>4482465</wp:posOffset>
                    </wp:positionH>
                    <wp:positionV relativeFrom="page">
                      <wp:posOffset>9872345</wp:posOffset>
                    </wp:positionV>
                    <wp:extent cx="1296000" cy="252000"/>
                    <wp:effectExtent l="0" t="0" r="0" b="0"/>
                    <wp:wrapNone/>
                    <wp:docPr id="12" name="Textruta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E490D" w14:textId="77777777" w:rsidR="005C01B2" w:rsidRPr="00B05CBE" w:rsidRDefault="005C01B2" w:rsidP="005C01B2">
                                <w:pPr>
                                  <w:pStyle w:val="Sidfot"/>
                                  <w:rPr>
                                    <w:rStyle w:val="Stark"/>
                                    <w:color w:val="FFFFFF" w:themeColor="background1"/>
                                  </w:rPr>
                                </w:pPr>
                                <w:r w:rsidRPr="00B05CBE">
                                  <w:rPr>
                                    <w:rStyle w:val="Stark"/>
                                    <w:color w:val="FFFFFF" w:themeColor="background1"/>
                                  </w:rPr>
                                  <w:t>swehockey.se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C7A1FC" id="Textruta 2" o:spid="_x0000_s1027" type="#_x0000_t202" alt="&quot;&quot;" style="position:absolute;margin-left:352.95pt;margin-top:777.35pt;width:102.05pt;height:19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" filled="f" stroked="f">
                    <v:textbox>
                      <w:txbxContent>
                        <w:p w14:paraId="36FE490D" w14:textId="77777777" w:rsidR="005C01B2" w:rsidRPr="00B05CBE" w:rsidRDefault="005C01B2" w:rsidP="005C01B2">
                          <w:pPr>
                            <w:pStyle w:val="Sidfot"/>
                            <w:rPr>
                              <w:rStyle w:val="Stark"/>
                              <w:color w:val="FFFFFF" w:themeColor="background1"/>
                            </w:rPr>
                          </w:pPr>
                          <w:r w:rsidRPr="00B05CBE">
                            <w:rPr>
                              <w:rStyle w:val="Stark"/>
                              <w:color w:val="FFFFFF" w:themeColor="background1"/>
                            </w:rPr>
                            <w:t>swehockey.se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2B5F9A7A" w14:textId="50D3E680" w:rsidR="005C01B2" w:rsidRPr="004A7520" w:rsidRDefault="005C01B2" w:rsidP="005C01B2">
          <w:pPr>
            <w:rPr>
              <w:rFonts w:asciiTheme="majorHAnsi" w:eastAsiaTheme="majorEastAsia" w:hAnsiTheme="majorHAnsi" w:cstheme="majorBidi"/>
              <w:color w:val="000000" w:themeColor="text1"/>
              <w:sz w:val="5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6CD70915" wp14:editId="37905F7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6760655</wp:posOffset>
                    </wp:positionV>
                    <wp:extent cx="10382250" cy="3941445"/>
                    <wp:effectExtent l="0" t="0" r="0" b="1905"/>
                    <wp:wrapNone/>
                    <wp:docPr id="7" name="Rätvinklig triangel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382250" cy="3941445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471C0C" w14:textId="01991D16" w:rsidR="004D13C3" w:rsidRDefault="004D13C3" w:rsidP="004D13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D70915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ätvinklig triangel 7" o:spid="_x0000_s1028" type="#_x0000_t6" alt="&quot;&quot;" style="position:absolute;margin-left:0;margin-top:532.35pt;width:817.5pt;height:310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" fillcolor="white [3212]" stroked="f" strokeweight="1pt">
                    <v:textbox>
                      <w:txbxContent>
                        <w:p w14:paraId="41471C0C" w14:textId="01991D16" w:rsidR="004D13C3" w:rsidRDefault="004D13C3" w:rsidP="004D13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0DB61330" w14:textId="00A70E12" w:rsidR="005C01B2" w:rsidRPr="004A7520" w:rsidRDefault="005C01B2" w:rsidP="005C01B2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A23190" wp14:editId="023E2328">
            <wp:simplePos x="0" y="0"/>
            <wp:positionH relativeFrom="margin">
              <wp:posOffset>-162560</wp:posOffset>
            </wp:positionH>
            <wp:positionV relativeFrom="page">
              <wp:posOffset>8665845</wp:posOffset>
            </wp:positionV>
            <wp:extent cx="1436400" cy="1436400"/>
            <wp:effectExtent l="0" t="0" r="0" b="0"/>
            <wp:wrapNone/>
            <wp:docPr id="11" name="Bildobjekt 11" descr="En bild som visar emblem, logotyp, symbol, Varumär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emblem, logotyp, symbol, Varumärk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ADC40" w14:textId="30959393" w:rsidR="005C01B2" w:rsidRDefault="004D13C3" w:rsidP="005C01B2">
      <w:pPr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8248" behindDoc="0" locked="0" layoutInCell="1" allowOverlap="1" wp14:anchorId="0DCCF493" wp14:editId="6D998456">
            <wp:simplePos x="0" y="0"/>
            <wp:positionH relativeFrom="column">
              <wp:posOffset>-1130300</wp:posOffset>
            </wp:positionH>
            <wp:positionV relativeFrom="paragraph">
              <wp:posOffset>2289175</wp:posOffset>
            </wp:positionV>
            <wp:extent cx="3049587" cy="1219835"/>
            <wp:effectExtent l="0" t="0" r="0" b="0"/>
            <wp:wrapNone/>
            <wp:docPr id="1367664305" name="Bildobjekt 136766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64305" name="Bildobjekt 13676643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9587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7" behindDoc="0" locked="0" layoutInCell="1" allowOverlap="1" wp14:anchorId="3D218403" wp14:editId="1DB97EB0">
            <wp:simplePos x="0" y="0"/>
            <wp:positionH relativeFrom="column">
              <wp:posOffset>-1001395</wp:posOffset>
            </wp:positionH>
            <wp:positionV relativeFrom="paragraph">
              <wp:posOffset>3550285</wp:posOffset>
            </wp:positionV>
            <wp:extent cx="4137660" cy="940401"/>
            <wp:effectExtent l="0" t="0" r="0" b="0"/>
            <wp:wrapNone/>
            <wp:docPr id="3" name="Bildobjekt 3" descr="Göteborgs Ishockeyför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öteborgs Ishockeyförb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9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1B2">
        <w:rPr>
          <w:color w:val="FFFFFF" w:themeColor="background1"/>
        </w:rPr>
        <w:br w:type="page"/>
      </w:r>
    </w:p>
    <w:p w14:paraId="396695C4" w14:textId="2053A879" w:rsidR="005C01B2" w:rsidRDefault="00E57712" w:rsidP="00E57712">
      <w:pPr>
        <w:pStyle w:val="Rubrik1"/>
      </w:pPr>
      <w:r>
        <w:lastRenderedPageBreak/>
        <w:t>Välkommen på Is &amp; Fysträning med Region Syd Ishockeyförbund</w:t>
      </w:r>
      <w:r w:rsidR="00B43E0D">
        <w:t xml:space="preserve"> och </w:t>
      </w:r>
      <w:r w:rsidR="00211E47">
        <w:t>GBGIF</w:t>
      </w:r>
      <w:r>
        <w:t xml:space="preserve">. </w:t>
      </w:r>
    </w:p>
    <w:p w14:paraId="18D60158" w14:textId="481801DE" w:rsidR="003A510D" w:rsidRDefault="000612E6" w:rsidP="005C01B2">
      <w:r>
        <w:t xml:space="preserve">Välkommen att anmäla dig till Kvälls camp i </w:t>
      </w:r>
      <w:r w:rsidR="00027C6F">
        <w:t>Angereds Ishall</w:t>
      </w:r>
      <w:r>
        <w:t xml:space="preserve"> för tjejer födda 20</w:t>
      </w:r>
      <w:r w:rsidR="00675225">
        <w:t>1</w:t>
      </w:r>
      <w:r w:rsidR="00C65E1D">
        <w:t>1</w:t>
      </w:r>
      <w:r>
        <w:t>-201</w:t>
      </w:r>
      <w:r w:rsidR="00E957BA">
        <w:t>3</w:t>
      </w:r>
      <w:r w:rsidR="003A510D">
        <w:t>. Under kvällen kommer vi köra fys träning och ispass med fokus på spelarutveckling</w:t>
      </w:r>
      <w:r w:rsidR="00950EF1">
        <w:t xml:space="preserve">. </w:t>
      </w:r>
    </w:p>
    <w:p w14:paraId="38B2DCD3" w14:textId="41C4727B" w:rsidR="00A9564E" w:rsidRDefault="006F7735" w:rsidP="005C01B2">
      <w:r w:rsidRPr="00D57661">
        <w:rPr>
          <w:highlight w:val="yellow"/>
        </w:rPr>
        <w:t xml:space="preserve">Vi ser gärna att tränare för tjejlag är med som is instruktörer under kvällen. </w:t>
      </w:r>
      <w:r w:rsidR="00A9564E" w:rsidRPr="00D57661">
        <w:rPr>
          <w:highlight w:val="yellow"/>
        </w:rPr>
        <w:t xml:space="preserve">Anmäl dig i </w:t>
      </w:r>
      <w:r w:rsidR="00D57661" w:rsidRPr="00D57661">
        <w:rPr>
          <w:highlight w:val="yellow"/>
        </w:rPr>
        <w:t>samma länk nedan!</w:t>
      </w:r>
    </w:p>
    <w:p w14:paraId="570E6F75" w14:textId="2D90FBC9" w:rsidR="00B24E6C" w:rsidRDefault="00327E63" w:rsidP="005C01B2">
      <w:pPr>
        <w:rPr>
          <w:sz w:val="22"/>
        </w:rPr>
      </w:pPr>
      <w:r w:rsidRPr="00327E63">
        <w:rPr>
          <w:sz w:val="22"/>
        </w:rPr>
        <w:t>40 min fys och 1,20h i</w:t>
      </w:r>
      <w:r>
        <w:rPr>
          <w:sz w:val="22"/>
        </w:rPr>
        <w:t xml:space="preserve">s </w:t>
      </w:r>
      <w:r w:rsidR="00D10007">
        <w:rPr>
          <w:sz w:val="22"/>
        </w:rPr>
        <w:t xml:space="preserve">där fokus ligger på så matchlika övningar som möjligt och spel i olika former. </w:t>
      </w:r>
      <w:r w:rsidR="005F278B">
        <w:rPr>
          <w:sz w:val="22"/>
        </w:rPr>
        <w:t xml:space="preserve">Syftet med denna kväll är att ge spelarna en bra fysträning och en isträning med </w:t>
      </w:r>
      <w:r w:rsidR="00301E7D">
        <w:rPr>
          <w:sz w:val="22"/>
        </w:rPr>
        <w:t xml:space="preserve">tekniska grunder och beslutsfattande </w:t>
      </w:r>
      <w:r w:rsidR="009E28FA">
        <w:rPr>
          <w:sz w:val="22"/>
        </w:rPr>
        <w:t>övningar</w:t>
      </w:r>
      <w:r w:rsidR="00497B4A">
        <w:rPr>
          <w:sz w:val="22"/>
        </w:rPr>
        <w:t>/spel.</w:t>
      </w:r>
      <w:r w:rsidR="008A3021">
        <w:rPr>
          <w:sz w:val="22"/>
        </w:rPr>
        <w:t xml:space="preserve"> </w:t>
      </w:r>
    </w:p>
    <w:p w14:paraId="606D755A" w14:textId="146B7771" w:rsidR="00B4553F" w:rsidRPr="00B4553F" w:rsidRDefault="00B4553F" w:rsidP="005C01B2">
      <w:pPr>
        <w:rPr>
          <w:b/>
          <w:bCs/>
          <w:sz w:val="22"/>
        </w:rPr>
      </w:pPr>
      <w:r w:rsidRPr="00B4553F">
        <w:rPr>
          <w:b/>
          <w:bCs/>
          <w:sz w:val="22"/>
        </w:rPr>
        <w:t xml:space="preserve">Tema för kvällen: </w:t>
      </w:r>
      <w:r w:rsidR="007B73C2">
        <w:rPr>
          <w:b/>
          <w:bCs/>
          <w:sz w:val="22"/>
        </w:rPr>
        <w:t>Närkampsspel</w:t>
      </w:r>
    </w:p>
    <w:p w14:paraId="370D5A21" w14:textId="39B5FDC7" w:rsidR="00E51A9B" w:rsidRPr="00327E63" w:rsidRDefault="00E51A9B" w:rsidP="005C01B2">
      <w:pPr>
        <w:rPr>
          <w:sz w:val="22"/>
        </w:rPr>
      </w:pPr>
      <w:r>
        <w:rPr>
          <w:sz w:val="22"/>
        </w:rPr>
        <w:t>Mv träning</w:t>
      </w:r>
      <w:r w:rsidR="00836B19">
        <w:rPr>
          <w:sz w:val="22"/>
        </w:rPr>
        <w:t xml:space="preserve"> 20 min.</w:t>
      </w:r>
    </w:p>
    <w:p w14:paraId="211EFE4D" w14:textId="22A871C4" w:rsidR="00E012F3" w:rsidRPr="008A5761" w:rsidRDefault="00E57712" w:rsidP="005C01B2">
      <w:pPr>
        <w:rPr>
          <w:sz w:val="22"/>
        </w:rPr>
      </w:pPr>
      <w:r w:rsidRPr="008A5761">
        <w:rPr>
          <w:b/>
          <w:bCs/>
          <w:sz w:val="22"/>
        </w:rPr>
        <w:t>DAG:</w:t>
      </w:r>
      <w:r w:rsidR="0092207E">
        <w:rPr>
          <w:b/>
          <w:bCs/>
          <w:sz w:val="22"/>
        </w:rPr>
        <w:t xml:space="preserve"> </w:t>
      </w:r>
      <w:r w:rsidR="0092207E" w:rsidRPr="0092207E">
        <w:rPr>
          <w:b/>
          <w:bCs/>
          <w:sz w:val="22"/>
          <w:u w:val="single"/>
        </w:rPr>
        <w:t>Onsdag</w:t>
      </w:r>
      <w:r w:rsidR="00D12E73">
        <w:rPr>
          <w:b/>
          <w:bCs/>
          <w:sz w:val="22"/>
          <w:u w:val="single"/>
        </w:rPr>
        <w:t xml:space="preserve"> </w:t>
      </w:r>
      <w:r w:rsidR="00CF7C94">
        <w:rPr>
          <w:b/>
          <w:bCs/>
          <w:sz w:val="22"/>
          <w:u w:val="single"/>
        </w:rPr>
        <w:t>–</w:t>
      </w:r>
      <w:r w:rsidR="0092207E" w:rsidRPr="0092207E">
        <w:rPr>
          <w:b/>
          <w:bCs/>
          <w:sz w:val="22"/>
          <w:u w:val="single"/>
        </w:rPr>
        <w:t xml:space="preserve"> </w:t>
      </w:r>
      <w:r w:rsidR="00D564FE">
        <w:rPr>
          <w:b/>
          <w:bCs/>
          <w:sz w:val="22"/>
          <w:u w:val="single"/>
        </w:rPr>
        <w:t>22</w:t>
      </w:r>
      <w:r w:rsidR="00CF7C94">
        <w:rPr>
          <w:b/>
          <w:bCs/>
          <w:sz w:val="22"/>
          <w:u w:val="single"/>
        </w:rPr>
        <w:t xml:space="preserve"> Oktober </w:t>
      </w:r>
      <w:r w:rsidR="00D564FE">
        <w:rPr>
          <w:b/>
          <w:bCs/>
          <w:sz w:val="22"/>
          <w:u w:val="single"/>
        </w:rPr>
        <w:t>2025</w:t>
      </w:r>
      <w:r w:rsidR="00E012F3" w:rsidRPr="008A5761">
        <w:rPr>
          <w:sz w:val="22"/>
        </w:rPr>
        <w:tab/>
      </w:r>
      <w:r w:rsidR="00E012F3" w:rsidRPr="008A5761">
        <w:rPr>
          <w:sz w:val="22"/>
        </w:rPr>
        <w:tab/>
      </w:r>
      <w:r w:rsidR="00E012F3" w:rsidRPr="008A5761">
        <w:rPr>
          <w:sz w:val="22"/>
        </w:rPr>
        <w:tab/>
      </w:r>
      <w:r w:rsidR="00E012F3" w:rsidRPr="008A5761">
        <w:rPr>
          <w:sz w:val="22"/>
        </w:rPr>
        <w:tab/>
      </w:r>
    </w:p>
    <w:p w14:paraId="21326CF0" w14:textId="63D30D51" w:rsidR="00E012F3" w:rsidRPr="008A5761" w:rsidRDefault="00E57712" w:rsidP="005C01B2">
      <w:pPr>
        <w:rPr>
          <w:sz w:val="22"/>
        </w:rPr>
      </w:pPr>
      <w:r w:rsidRPr="008A5761">
        <w:rPr>
          <w:b/>
          <w:bCs/>
          <w:sz w:val="22"/>
        </w:rPr>
        <w:t>PRIS:</w:t>
      </w:r>
      <w:r w:rsidRPr="008A5761">
        <w:rPr>
          <w:sz w:val="22"/>
        </w:rPr>
        <w:t xml:space="preserve"> </w:t>
      </w:r>
      <w:r w:rsidR="00CF4098" w:rsidRPr="008A5761">
        <w:rPr>
          <w:sz w:val="22"/>
        </w:rPr>
        <w:t>0kr</w:t>
      </w:r>
    </w:p>
    <w:p w14:paraId="14D2C8E1" w14:textId="62C99ED8" w:rsidR="00E012F3" w:rsidRDefault="00E57712" w:rsidP="005C01B2">
      <w:pPr>
        <w:rPr>
          <w:sz w:val="22"/>
        </w:rPr>
      </w:pPr>
      <w:r w:rsidRPr="00011678">
        <w:rPr>
          <w:b/>
          <w:bCs/>
          <w:sz w:val="22"/>
        </w:rPr>
        <w:t>TID:</w:t>
      </w:r>
      <w:r w:rsidRPr="00E012F3">
        <w:rPr>
          <w:sz w:val="22"/>
        </w:rPr>
        <w:t xml:space="preserve"> </w:t>
      </w:r>
      <w:r w:rsidR="00AA566A">
        <w:rPr>
          <w:sz w:val="22"/>
        </w:rPr>
        <w:t>17</w:t>
      </w:r>
      <w:r w:rsidR="00A56E0B">
        <w:rPr>
          <w:sz w:val="22"/>
        </w:rPr>
        <w:t>.</w:t>
      </w:r>
      <w:r w:rsidR="00D57A4E">
        <w:rPr>
          <w:sz w:val="22"/>
        </w:rPr>
        <w:t>2</w:t>
      </w:r>
      <w:r w:rsidR="00167A1C">
        <w:rPr>
          <w:sz w:val="22"/>
        </w:rPr>
        <w:t>0</w:t>
      </w:r>
      <w:r w:rsidR="00AA566A">
        <w:rPr>
          <w:sz w:val="22"/>
        </w:rPr>
        <w:t>-20</w:t>
      </w:r>
      <w:r w:rsidR="00A56E0B">
        <w:rPr>
          <w:sz w:val="22"/>
        </w:rPr>
        <w:t>.00</w:t>
      </w:r>
    </w:p>
    <w:p w14:paraId="0F59A6E1" w14:textId="12AC57C3" w:rsidR="00E012F3" w:rsidRDefault="00E57712" w:rsidP="005C01B2">
      <w:pPr>
        <w:rPr>
          <w:sz w:val="22"/>
        </w:rPr>
      </w:pPr>
      <w:r w:rsidRPr="00011678">
        <w:rPr>
          <w:b/>
          <w:bCs/>
          <w:sz w:val="22"/>
        </w:rPr>
        <w:t>PLATS:</w:t>
      </w:r>
      <w:r w:rsidRPr="00E012F3">
        <w:rPr>
          <w:sz w:val="22"/>
        </w:rPr>
        <w:t xml:space="preserve"> </w:t>
      </w:r>
      <w:r w:rsidR="00027C6F">
        <w:rPr>
          <w:sz w:val="22"/>
        </w:rPr>
        <w:t>Angered Ishall</w:t>
      </w:r>
    </w:p>
    <w:p w14:paraId="432428F0" w14:textId="6DD02B1E" w:rsidR="00E012F3" w:rsidRDefault="00E57712" w:rsidP="00E012F3">
      <w:pPr>
        <w:rPr>
          <w:b/>
          <w:bCs/>
          <w:sz w:val="22"/>
        </w:rPr>
      </w:pPr>
      <w:r w:rsidRPr="00011678">
        <w:rPr>
          <w:b/>
          <w:bCs/>
          <w:sz w:val="22"/>
        </w:rPr>
        <w:t xml:space="preserve">INNEHÅLL: </w:t>
      </w:r>
    </w:p>
    <w:p w14:paraId="15166C2C" w14:textId="22C08EC2" w:rsidR="00011678" w:rsidRPr="00011678" w:rsidRDefault="00011678" w:rsidP="00011678">
      <w:pPr>
        <w:pStyle w:val="Liststycke"/>
        <w:numPr>
          <w:ilvl w:val="0"/>
          <w:numId w:val="6"/>
        </w:numPr>
        <w:rPr>
          <w:b/>
          <w:bCs/>
          <w:sz w:val="22"/>
        </w:rPr>
      </w:pPr>
      <w:r>
        <w:rPr>
          <w:sz w:val="22"/>
        </w:rPr>
        <w:t>1</w:t>
      </w:r>
      <w:r w:rsidR="00BF1FFE">
        <w:rPr>
          <w:sz w:val="22"/>
        </w:rPr>
        <w:t>7,</w:t>
      </w:r>
      <w:r w:rsidR="00D57A4E">
        <w:rPr>
          <w:sz w:val="22"/>
        </w:rPr>
        <w:t>2</w:t>
      </w:r>
      <w:r w:rsidR="00356B8B">
        <w:rPr>
          <w:sz w:val="22"/>
        </w:rPr>
        <w:t>0</w:t>
      </w:r>
      <w:r>
        <w:rPr>
          <w:sz w:val="22"/>
        </w:rPr>
        <w:t xml:space="preserve"> Samling och info. </w:t>
      </w:r>
    </w:p>
    <w:p w14:paraId="4762FB81" w14:textId="6E0B36D1" w:rsidR="00E012F3" w:rsidRDefault="00E57712" w:rsidP="00E012F3">
      <w:pPr>
        <w:pStyle w:val="Liststycke"/>
        <w:numPr>
          <w:ilvl w:val="0"/>
          <w:numId w:val="6"/>
        </w:numPr>
        <w:rPr>
          <w:sz w:val="22"/>
        </w:rPr>
      </w:pPr>
      <w:r w:rsidRPr="00E012F3">
        <w:rPr>
          <w:sz w:val="22"/>
        </w:rPr>
        <w:t>1</w:t>
      </w:r>
      <w:r w:rsidR="00E17B33">
        <w:rPr>
          <w:sz w:val="22"/>
        </w:rPr>
        <w:t>7,</w:t>
      </w:r>
      <w:r w:rsidR="00596499">
        <w:rPr>
          <w:sz w:val="22"/>
        </w:rPr>
        <w:t>30</w:t>
      </w:r>
      <w:r w:rsidRPr="00E012F3">
        <w:rPr>
          <w:sz w:val="22"/>
        </w:rPr>
        <w:t>-1</w:t>
      </w:r>
      <w:r w:rsidR="00784712">
        <w:rPr>
          <w:sz w:val="22"/>
        </w:rPr>
        <w:t>8,</w:t>
      </w:r>
      <w:r w:rsidR="00356B8B">
        <w:rPr>
          <w:sz w:val="22"/>
        </w:rPr>
        <w:t>1</w:t>
      </w:r>
      <w:r w:rsidR="00596499">
        <w:rPr>
          <w:sz w:val="22"/>
        </w:rPr>
        <w:t>0</w:t>
      </w:r>
      <w:r w:rsidRPr="00E012F3">
        <w:rPr>
          <w:sz w:val="22"/>
        </w:rPr>
        <w:t xml:space="preserve"> Fys </w:t>
      </w:r>
    </w:p>
    <w:p w14:paraId="6F5098F5" w14:textId="064EC551" w:rsidR="006B3641" w:rsidRDefault="00E57712" w:rsidP="00B24E6C">
      <w:pPr>
        <w:pStyle w:val="Liststycke"/>
        <w:numPr>
          <w:ilvl w:val="0"/>
          <w:numId w:val="6"/>
        </w:numPr>
        <w:rPr>
          <w:sz w:val="22"/>
        </w:rPr>
      </w:pPr>
      <w:r w:rsidRPr="00E012F3">
        <w:rPr>
          <w:sz w:val="22"/>
        </w:rPr>
        <w:t xml:space="preserve">Ombytte till Is. </w:t>
      </w:r>
      <w:r w:rsidR="0089562A" w:rsidRPr="00B24E6C">
        <w:rPr>
          <w:sz w:val="22"/>
        </w:rPr>
        <w:t xml:space="preserve"> </w:t>
      </w:r>
      <w:r w:rsidR="008A3021">
        <w:rPr>
          <w:sz w:val="22"/>
        </w:rPr>
        <w:t xml:space="preserve">– </w:t>
      </w:r>
    </w:p>
    <w:p w14:paraId="6F68F404" w14:textId="7438CA01" w:rsidR="00E13BB5" w:rsidRPr="00B24E6C" w:rsidRDefault="006B3641" w:rsidP="00B24E6C">
      <w:pPr>
        <w:pStyle w:val="Liststycke"/>
        <w:numPr>
          <w:ilvl w:val="0"/>
          <w:numId w:val="6"/>
        </w:numPr>
        <w:rPr>
          <w:sz w:val="22"/>
        </w:rPr>
      </w:pPr>
      <w:r>
        <w:rPr>
          <w:sz w:val="22"/>
        </w:rPr>
        <w:t>18.30-18</w:t>
      </w:r>
      <w:r w:rsidR="00227CBB">
        <w:rPr>
          <w:sz w:val="22"/>
        </w:rPr>
        <w:t xml:space="preserve">.50 </w:t>
      </w:r>
      <w:r>
        <w:rPr>
          <w:sz w:val="22"/>
        </w:rPr>
        <w:t>Mv träning</w:t>
      </w:r>
      <w:r w:rsidR="0089562A" w:rsidRPr="00B24E6C">
        <w:rPr>
          <w:sz w:val="22"/>
        </w:rPr>
        <w:t xml:space="preserve"> </w:t>
      </w:r>
      <w:r w:rsidR="001C7543">
        <w:rPr>
          <w:sz w:val="22"/>
        </w:rPr>
        <w:t xml:space="preserve">och tekniska grunder </w:t>
      </w:r>
      <w:r w:rsidR="00534116">
        <w:rPr>
          <w:sz w:val="22"/>
        </w:rPr>
        <w:t>för utespelare</w:t>
      </w:r>
    </w:p>
    <w:p w14:paraId="3E11BDD9" w14:textId="318E613B" w:rsidR="00E012F3" w:rsidRDefault="00376E94" w:rsidP="00E012F3">
      <w:pPr>
        <w:pStyle w:val="Liststycke"/>
        <w:numPr>
          <w:ilvl w:val="0"/>
          <w:numId w:val="6"/>
        </w:numPr>
        <w:rPr>
          <w:sz w:val="22"/>
        </w:rPr>
      </w:pPr>
      <w:r>
        <w:rPr>
          <w:sz w:val="22"/>
        </w:rPr>
        <w:t>18.</w:t>
      </w:r>
      <w:r w:rsidR="00227CBB">
        <w:rPr>
          <w:sz w:val="22"/>
        </w:rPr>
        <w:t>50</w:t>
      </w:r>
      <w:r>
        <w:rPr>
          <w:sz w:val="22"/>
        </w:rPr>
        <w:t>-19.50</w:t>
      </w:r>
      <w:r w:rsidR="00E57712" w:rsidRPr="00E012F3">
        <w:rPr>
          <w:sz w:val="22"/>
        </w:rPr>
        <w:t xml:space="preserve"> Ispraktik</w:t>
      </w:r>
      <w:r w:rsidR="00E51A9B">
        <w:rPr>
          <w:sz w:val="22"/>
        </w:rPr>
        <w:t>, övningar och spel.</w:t>
      </w:r>
    </w:p>
    <w:p w14:paraId="15DBC36E" w14:textId="677B1D50" w:rsidR="00E012F3" w:rsidRDefault="00E57712" w:rsidP="00E012F3">
      <w:pPr>
        <w:pStyle w:val="Liststycke"/>
        <w:numPr>
          <w:ilvl w:val="0"/>
          <w:numId w:val="6"/>
        </w:numPr>
        <w:rPr>
          <w:sz w:val="22"/>
        </w:rPr>
      </w:pPr>
      <w:r w:rsidRPr="00E012F3">
        <w:rPr>
          <w:sz w:val="22"/>
        </w:rPr>
        <w:t>Avslutning</w:t>
      </w:r>
      <w:r w:rsidR="00E012F3">
        <w:rPr>
          <w:sz w:val="22"/>
        </w:rPr>
        <w:t xml:space="preserve">. </w:t>
      </w:r>
    </w:p>
    <w:p w14:paraId="6C43ACF2" w14:textId="4356A3F5" w:rsidR="00E012F3" w:rsidRDefault="00E57712" w:rsidP="00E012F3">
      <w:pPr>
        <w:ind w:left="360"/>
        <w:rPr>
          <w:sz w:val="22"/>
        </w:rPr>
      </w:pPr>
      <w:r w:rsidRPr="00E012F3">
        <w:rPr>
          <w:sz w:val="22"/>
        </w:rPr>
        <w:t xml:space="preserve"> Medtag </w:t>
      </w:r>
      <w:r w:rsidR="00E012F3">
        <w:rPr>
          <w:sz w:val="22"/>
        </w:rPr>
        <w:t>fyskläder</w:t>
      </w:r>
      <w:r w:rsidR="00FB1D75">
        <w:rPr>
          <w:sz w:val="22"/>
        </w:rPr>
        <w:t xml:space="preserve"> </w:t>
      </w:r>
      <w:r w:rsidR="00CD4BAD">
        <w:rPr>
          <w:sz w:val="22"/>
        </w:rPr>
        <w:t>inomhus</w:t>
      </w:r>
      <w:r w:rsidR="00E012F3">
        <w:rPr>
          <w:sz w:val="22"/>
        </w:rPr>
        <w:t xml:space="preserve">, utrustning för is och vattenflaska. </w:t>
      </w:r>
    </w:p>
    <w:p w14:paraId="068B729E" w14:textId="2A7A2C86" w:rsidR="00E012F3" w:rsidRPr="008A772A" w:rsidRDefault="00E012F3" w:rsidP="00E012F3">
      <w:pPr>
        <w:rPr>
          <w:b/>
          <w:i/>
          <w:sz w:val="22"/>
          <w:u w:val="single"/>
        </w:rPr>
      </w:pPr>
      <w:r w:rsidRPr="008A772A">
        <w:rPr>
          <w:b/>
          <w:i/>
          <w:sz w:val="22"/>
          <w:u w:val="single"/>
        </w:rPr>
        <w:t>Vid eventuella återbud</w:t>
      </w:r>
      <w:r w:rsidR="00011678" w:rsidRPr="008A772A">
        <w:rPr>
          <w:b/>
          <w:i/>
          <w:sz w:val="22"/>
          <w:u w:val="single"/>
        </w:rPr>
        <w:t xml:space="preserve"> </w:t>
      </w:r>
      <w:r w:rsidR="00202820">
        <w:rPr>
          <w:b/>
          <w:i/>
          <w:sz w:val="22"/>
          <w:u w:val="single"/>
        </w:rPr>
        <w:t>eller frågor kontakta:</w:t>
      </w:r>
    </w:p>
    <w:p w14:paraId="5E711456" w14:textId="467AB74A" w:rsidR="00361284" w:rsidRDefault="008D779E" w:rsidP="005C01B2">
      <w:pPr>
        <w:rPr>
          <w:sz w:val="22"/>
        </w:rPr>
      </w:pPr>
      <w:r w:rsidRPr="00361284">
        <w:rPr>
          <w:sz w:val="22"/>
        </w:rPr>
        <w:t xml:space="preserve">Kalle Olsson </w:t>
      </w:r>
      <w:r w:rsidRPr="00361284">
        <w:rPr>
          <w:sz w:val="22"/>
        </w:rPr>
        <w:tab/>
      </w:r>
      <w:r w:rsidRPr="00361284">
        <w:rPr>
          <w:sz w:val="22"/>
        </w:rPr>
        <w:tab/>
      </w:r>
      <w:hyperlink r:id="rId14" w:history="1">
        <w:r w:rsidRPr="00361284">
          <w:rPr>
            <w:rStyle w:val="Hyperlnk"/>
            <w:sz w:val="22"/>
          </w:rPr>
          <w:t>Kalle@hockeykontorsyd.se</w:t>
        </w:r>
      </w:hyperlink>
      <w:r w:rsidRPr="00361284">
        <w:rPr>
          <w:sz w:val="22"/>
        </w:rPr>
        <w:t xml:space="preserve"> </w:t>
      </w:r>
      <w:r w:rsidRPr="00361284">
        <w:rPr>
          <w:sz w:val="22"/>
        </w:rPr>
        <w:tab/>
      </w:r>
      <w:r w:rsidRPr="00361284">
        <w:rPr>
          <w:sz w:val="22"/>
        </w:rPr>
        <w:tab/>
        <w:t>0734389729</w:t>
      </w:r>
    </w:p>
    <w:p w14:paraId="74D8447D" w14:textId="3B118E4F" w:rsidR="005C01B2" w:rsidRPr="00361284" w:rsidRDefault="005C01B2" w:rsidP="005C01B2">
      <w:pPr>
        <w:rPr>
          <w:sz w:val="22"/>
        </w:rPr>
      </w:pPr>
    </w:p>
    <w:p w14:paraId="27C86BB8" w14:textId="15D58181" w:rsidR="005C01B2" w:rsidRPr="00006528" w:rsidRDefault="000C5E3D" w:rsidP="005C01B2">
      <w:pPr>
        <w:rPr>
          <w:sz w:val="24"/>
          <w:szCs w:val="24"/>
          <w:highlight w:val="yellow"/>
        </w:rPr>
      </w:pPr>
      <w:r>
        <w:rPr>
          <w:b/>
          <w:bCs/>
          <w:noProof/>
          <w:sz w:val="22"/>
        </w:rPr>
        <w:drawing>
          <wp:anchor distT="0" distB="0" distL="114300" distR="114300" simplePos="0" relativeHeight="251661321" behindDoc="1" locked="0" layoutInCell="1" allowOverlap="1" wp14:anchorId="076353AD" wp14:editId="7AE68A31">
            <wp:simplePos x="0" y="0"/>
            <wp:positionH relativeFrom="margin">
              <wp:posOffset>3768090</wp:posOffset>
            </wp:positionH>
            <wp:positionV relativeFrom="paragraph">
              <wp:posOffset>10160</wp:posOffset>
            </wp:positionV>
            <wp:extent cx="1962150" cy="1962150"/>
            <wp:effectExtent l="0" t="0" r="0" b="0"/>
            <wp:wrapNone/>
            <wp:docPr id="5" name="Bildobjekt 5" descr="En bild som visar text, skärmbild, Teckensnitt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skärmbild, Teckensnitt, Grafik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E7" w:rsidRPr="00006528">
        <w:rPr>
          <w:sz w:val="24"/>
          <w:szCs w:val="24"/>
          <w:highlight w:val="yellow"/>
        </w:rPr>
        <w:t xml:space="preserve">Anmälan sker via Forms länken eller qr koden. </w:t>
      </w:r>
    </w:p>
    <w:p w14:paraId="0B5BCB8D" w14:textId="6078C940" w:rsidR="000A26E2" w:rsidRPr="000A26E2" w:rsidRDefault="006F7A1A" w:rsidP="005C01B2">
      <w:pPr>
        <w:rPr>
          <w:b/>
          <w:bCs/>
          <w:sz w:val="28"/>
          <w:szCs w:val="28"/>
          <w:highlight w:val="yellow"/>
        </w:rPr>
      </w:pPr>
      <w:hyperlink r:id="rId16" w:history="1">
        <w:r w:rsidR="000A26E2" w:rsidRPr="000A26E2">
          <w:rPr>
            <w:rStyle w:val="Hyperlnk"/>
            <w:b/>
            <w:bCs/>
            <w:sz w:val="28"/>
            <w:szCs w:val="28"/>
          </w:rPr>
          <w:t>https://forms.office.com/e/Y4iPTFpwin</w:t>
        </w:r>
      </w:hyperlink>
    </w:p>
    <w:p w14:paraId="7EE37911" w14:textId="77FAFD3E" w:rsidR="005918EB" w:rsidRDefault="003A2ECC" w:rsidP="005C01B2">
      <w:pPr>
        <w:rPr>
          <w:highlight w:val="yellow"/>
        </w:rPr>
      </w:pPr>
      <w:r>
        <w:rPr>
          <w:highlight w:val="yellow"/>
        </w:rPr>
        <w:t>Max antal är 3</w:t>
      </w:r>
      <w:r w:rsidR="00BC628E">
        <w:rPr>
          <w:highlight w:val="yellow"/>
        </w:rPr>
        <w:t>2</w:t>
      </w:r>
      <w:r>
        <w:rPr>
          <w:highlight w:val="yellow"/>
        </w:rPr>
        <w:t xml:space="preserve"> utespelare</w:t>
      </w:r>
      <w:r w:rsidR="00BC628E">
        <w:rPr>
          <w:highlight w:val="yellow"/>
        </w:rPr>
        <w:t xml:space="preserve"> + 5 målvakter.</w:t>
      </w:r>
    </w:p>
    <w:p w14:paraId="359E8890" w14:textId="0F711850" w:rsidR="00BC628E" w:rsidRPr="00361284" w:rsidRDefault="00BC628E" w:rsidP="005C01B2">
      <w:pPr>
        <w:rPr>
          <w:highlight w:val="yellow"/>
        </w:rPr>
      </w:pPr>
      <w:r>
        <w:rPr>
          <w:highlight w:val="yellow"/>
        </w:rPr>
        <w:t>Vi tillämpar först till kvarn principen.</w:t>
      </w:r>
    </w:p>
    <w:p w14:paraId="1558C4EC" w14:textId="6AD9CFBA" w:rsidR="005918EB" w:rsidRPr="00361284" w:rsidRDefault="005918EB" w:rsidP="005C01B2">
      <w:pPr>
        <w:rPr>
          <w:highlight w:val="yellow"/>
        </w:rPr>
      </w:pPr>
    </w:p>
    <w:p w14:paraId="24F87FFB" w14:textId="77777777" w:rsidR="005918EB" w:rsidRPr="00361284" w:rsidRDefault="005918EB" w:rsidP="005C01B2">
      <w:pPr>
        <w:rPr>
          <w:highlight w:val="yellow"/>
        </w:rPr>
      </w:pPr>
    </w:p>
    <w:p w14:paraId="3647FCBC" w14:textId="77777777" w:rsidR="005918EB" w:rsidRPr="00361284" w:rsidRDefault="005918EB" w:rsidP="005C01B2">
      <w:pPr>
        <w:rPr>
          <w:highlight w:val="yellow"/>
        </w:rPr>
      </w:pPr>
    </w:p>
    <w:p w14:paraId="558B301D" w14:textId="77777777" w:rsidR="005918EB" w:rsidRPr="00361284" w:rsidRDefault="005918EB" w:rsidP="005C01B2">
      <w:pPr>
        <w:rPr>
          <w:highlight w:val="yellow"/>
        </w:rPr>
      </w:pPr>
    </w:p>
    <w:p w14:paraId="5FE54C0C" w14:textId="77777777" w:rsidR="002E3D0E" w:rsidRPr="00361284" w:rsidRDefault="002E3D0E" w:rsidP="005C01B2">
      <w:pPr>
        <w:rPr>
          <w:highlight w:val="yellow"/>
        </w:rPr>
      </w:pPr>
    </w:p>
    <w:p w14:paraId="756B816D" w14:textId="775B51A6" w:rsidR="00047434" w:rsidRPr="00361284" w:rsidRDefault="00047434" w:rsidP="00276198">
      <w:pPr>
        <w:rPr>
          <w:highlight w:val="yellow"/>
        </w:rPr>
      </w:pPr>
    </w:p>
    <w:p w14:paraId="222259BF" w14:textId="4864D2FC" w:rsidR="002E3D0E" w:rsidRPr="00361284" w:rsidRDefault="002E3D0E" w:rsidP="005C01B2">
      <w:pPr>
        <w:rPr>
          <w:highlight w:val="yellow"/>
        </w:rPr>
      </w:pPr>
    </w:p>
    <w:p w14:paraId="0AB490EA" w14:textId="77777777" w:rsidR="004A095C" w:rsidRPr="00361284" w:rsidRDefault="004A095C" w:rsidP="005C01B2">
      <w:pPr>
        <w:rPr>
          <w:highlight w:val="yellow"/>
        </w:rPr>
      </w:pPr>
    </w:p>
    <w:p w14:paraId="4ED93282" w14:textId="77777777" w:rsidR="005C01B2" w:rsidRPr="00361284" w:rsidRDefault="005C01B2" w:rsidP="005C01B2">
      <w:pPr>
        <w:rPr>
          <w:highlight w:val="yellow"/>
        </w:rPr>
      </w:pPr>
    </w:p>
    <w:p w14:paraId="7D7375B2" w14:textId="77777777" w:rsidR="005C01B2" w:rsidRPr="00361284" w:rsidRDefault="005C01B2" w:rsidP="005C01B2">
      <w:pPr>
        <w:rPr>
          <w:highlight w:val="yellow"/>
        </w:rPr>
      </w:pPr>
    </w:p>
    <w:p w14:paraId="51773103" w14:textId="77777777" w:rsidR="005C01B2" w:rsidRPr="00361284" w:rsidRDefault="005C01B2" w:rsidP="005C01B2">
      <w:pPr>
        <w:rPr>
          <w:highlight w:val="yellow"/>
        </w:rPr>
      </w:pPr>
    </w:p>
    <w:p w14:paraId="64A029F6" w14:textId="77777777" w:rsidR="005C01B2" w:rsidRPr="00361284" w:rsidRDefault="005C01B2" w:rsidP="005C01B2">
      <w:pPr>
        <w:rPr>
          <w:highlight w:val="yellow"/>
        </w:rPr>
      </w:pPr>
    </w:p>
    <w:p w14:paraId="6F76B574" w14:textId="77777777" w:rsidR="005C01B2" w:rsidRPr="00361284" w:rsidRDefault="005C01B2" w:rsidP="005C01B2">
      <w:pPr>
        <w:rPr>
          <w:highlight w:val="yellow"/>
        </w:rPr>
      </w:pPr>
    </w:p>
    <w:p w14:paraId="381C2358" w14:textId="77777777" w:rsidR="005C01B2" w:rsidRPr="00361284" w:rsidRDefault="005C01B2" w:rsidP="005C01B2">
      <w:pPr>
        <w:rPr>
          <w:highlight w:val="yellow"/>
        </w:rPr>
      </w:pPr>
      <w:r w:rsidRPr="00361284">
        <w:rPr>
          <w:highlight w:val="yellow"/>
        </w:rPr>
        <w:br w:type="page"/>
      </w:r>
    </w:p>
    <w:sdt>
      <w:sdtPr>
        <w:rPr>
          <w:color w:val="auto"/>
        </w:rPr>
        <w:id w:val="1018050990"/>
        <w:docPartObj>
          <w:docPartGallery w:val="Cover Pages"/>
        </w:docPartObj>
      </w:sdtPr>
      <w:sdtEndPr>
        <w:rPr>
          <w:highlight w:val="yellow"/>
        </w:rPr>
      </w:sdtEndPr>
      <w:sdtContent>
        <w:p w14:paraId="2A84B8B8" w14:textId="7FA3DBE4" w:rsidR="005C01B2" w:rsidRPr="00B05CBE" w:rsidRDefault="005C01B2" w:rsidP="005C01B2">
          <w:pPr>
            <w:pStyle w:val="brdvit"/>
          </w:pPr>
          <w:r w:rsidRPr="00B05C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1" locked="0" layoutInCell="1" allowOverlap="1" wp14:anchorId="530711EC" wp14:editId="5147779B">
                    <wp:simplePos x="0" y="0"/>
                    <wp:positionH relativeFrom="margin">
                      <wp:posOffset>-1266825</wp:posOffset>
                    </wp:positionH>
                    <wp:positionV relativeFrom="page">
                      <wp:posOffset>1270</wp:posOffset>
                    </wp:positionV>
                    <wp:extent cx="7534275" cy="10688320"/>
                    <wp:effectExtent l="0" t="0" r="9525" b="0"/>
                    <wp:wrapNone/>
                    <wp:docPr id="29" name="Rektangel 2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34275" cy="106883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CB0873" id="Rektangel 29" o:spid="_x0000_s1026" alt="&quot;&quot;" style="position:absolute;margin-left:-99.75pt;margin-top:.1pt;width:593.25pt;height:841.6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" fillcolor="#002850 [3215]" stroked="f" strokeweight="1pt">
                    <w10:wrap anchorx="margin" anchory="page"/>
                  </v:rect>
                </w:pict>
              </mc:Fallback>
            </mc:AlternateContent>
          </w:r>
          <w:r w:rsidRPr="00B05CBE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7" behindDoc="0" locked="0" layoutInCell="1" allowOverlap="1" wp14:anchorId="3DC44C3A" wp14:editId="785288C5">
                    <wp:simplePos x="0" y="0"/>
                    <wp:positionH relativeFrom="margin">
                      <wp:posOffset>4482465</wp:posOffset>
                    </wp:positionH>
                    <wp:positionV relativeFrom="page">
                      <wp:posOffset>9872345</wp:posOffset>
                    </wp:positionV>
                    <wp:extent cx="1296000" cy="252000"/>
                    <wp:effectExtent l="0" t="0" r="0" b="0"/>
                    <wp:wrapNone/>
                    <wp:docPr id="30" name="Textruta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E186C" w14:textId="77777777" w:rsidR="005C01B2" w:rsidRPr="00B05CBE" w:rsidRDefault="005C01B2" w:rsidP="005C01B2">
                                <w:pPr>
                                  <w:pStyle w:val="Sidfot"/>
                                  <w:rPr>
                                    <w:rStyle w:val="Stark"/>
                                    <w:color w:val="FFFFFF" w:themeColor="background1"/>
                                  </w:rPr>
                                </w:pPr>
                                <w:r w:rsidRPr="00B05CBE">
                                  <w:rPr>
                                    <w:rStyle w:val="Stark"/>
                                    <w:color w:val="FFFFFF" w:themeColor="background1"/>
                                  </w:rPr>
                                  <w:t>swehockey.se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C44C3A" id="_x0000_s1029" type="#_x0000_t202" alt="&quot;&quot;" style="position:absolute;margin-left:352.95pt;margin-top:777.35pt;width:102.05pt;height:19.8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" filled="f" stroked="f">
                    <v:textbox>
                      <w:txbxContent>
                        <w:p w14:paraId="01DE186C" w14:textId="77777777" w:rsidR="005C01B2" w:rsidRPr="00B05CBE" w:rsidRDefault="005C01B2" w:rsidP="005C01B2">
                          <w:pPr>
                            <w:pStyle w:val="Sidfot"/>
                            <w:rPr>
                              <w:rStyle w:val="Stark"/>
                              <w:color w:val="FFFFFF" w:themeColor="background1"/>
                            </w:rPr>
                          </w:pPr>
                          <w:r w:rsidRPr="00B05CBE">
                            <w:rPr>
                              <w:rStyle w:val="Stark"/>
                              <w:color w:val="FFFFFF" w:themeColor="background1"/>
                            </w:rPr>
                            <w:t>swehockey.se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40AF24D7" w14:textId="77777777" w:rsidR="005C01B2" w:rsidRDefault="005C01B2" w:rsidP="005C01B2">
          <w:pPr>
            <w:rPr>
              <w:highlight w:val="yellow"/>
            </w:rPr>
          </w:pPr>
        </w:p>
        <w:p w14:paraId="1A251636" w14:textId="77777777" w:rsidR="005C01B2" w:rsidRDefault="005C01B2" w:rsidP="005C01B2">
          <w:pPr>
            <w:rPr>
              <w:noProof/>
              <w:color w:val="FFFFFF" w:themeColor="background1"/>
              <w:sz w:val="16"/>
              <w:szCs w:val="18"/>
            </w:rPr>
          </w:pPr>
        </w:p>
        <w:p w14:paraId="1BD1E1BF" w14:textId="77777777" w:rsidR="005C01B2" w:rsidRDefault="005C01B2" w:rsidP="005C01B2"/>
        <w:p w14:paraId="5DCE24D7" w14:textId="77777777" w:rsidR="005C01B2" w:rsidRDefault="005C01B2" w:rsidP="005C01B2">
          <w:pPr>
            <w:rPr>
              <w:highlight w:val="yellow"/>
            </w:rPr>
          </w:pPr>
        </w:p>
        <w:p w14:paraId="48683EBF" w14:textId="77777777" w:rsidR="005C01B2" w:rsidRDefault="006F7A1A" w:rsidP="005C01B2">
          <w:pPr>
            <w:rPr>
              <w:highlight w:val="yellow"/>
            </w:rPr>
          </w:pPr>
        </w:p>
      </w:sdtContent>
    </w:sdt>
    <w:p w14:paraId="623BFBC7" w14:textId="77777777" w:rsidR="005C01B2" w:rsidRPr="004A7520" w:rsidRDefault="005C01B2" w:rsidP="005C01B2">
      <w:pPr>
        <w:rPr>
          <w:color w:val="FFFFFF" w:themeColor="background1"/>
        </w:rPr>
      </w:pPr>
    </w:p>
    <w:p w14:paraId="3236EBB1" w14:textId="77777777" w:rsidR="005C01B2" w:rsidRPr="002A7E22" w:rsidRDefault="005C01B2" w:rsidP="002A7E22">
      <w:pPr>
        <w:rPr>
          <w:highlight w:val="yellow"/>
        </w:rPr>
      </w:pPr>
    </w:p>
    <w:p w14:paraId="7FFCBC70" w14:textId="77777777" w:rsidR="002A7E22" w:rsidRPr="002A7E22" w:rsidRDefault="002A7E22" w:rsidP="002A7E22">
      <w:pPr>
        <w:rPr>
          <w:highlight w:val="yellow"/>
        </w:rPr>
      </w:pPr>
    </w:p>
    <w:p w14:paraId="1DD61E68" w14:textId="77777777" w:rsidR="002A7E22" w:rsidRPr="002A7E22" w:rsidRDefault="002A7E22" w:rsidP="002A7E22">
      <w:pPr>
        <w:rPr>
          <w:highlight w:val="yellow"/>
        </w:rPr>
      </w:pPr>
    </w:p>
    <w:p w14:paraId="3A59503A" w14:textId="77777777" w:rsidR="002A7E22" w:rsidRPr="002A7E22" w:rsidRDefault="00490F7A" w:rsidP="002A7E22">
      <w:pPr>
        <w:rPr>
          <w:highlight w:val="yellow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8249" behindDoc="0" locked="0" layoutInCell="1" allowOverlap="1" wp14:anchorId="42059DF9" wp14:editId="6C8A3F6F">
            <wp:simplePos x="0" y="0"/>
            <wp:positionH relativeFrom="column">
              <wp:posOffset>-796579</wp:posOffset>
            </wp:positionH>
            <wp:positionV relativeFrom="paragraph">
              <wp:posOffset>4690110</wp:posOffset>
            </wp:positionV>
            <wp:extent cx="3047407" cy="1218963"/>
            <wp:effectExtent l="0" t="0" r="0" b="0"/>
            <wp:wrapNone/>
            <wp:docPr id="179735788" name="Bildobjekt 17973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5788" name="Bildobjekt 1797357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407" cy="121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7E22" w:rsidRPr="002A7E22" w:rsidSect="00683AA9">
      <w:headerReference w:type="default" r:id="rId18"/>
      <w:pgSz w:w="11906" w:h="16838" w:code="9"/>
      <w:pgMar w:top="2835" w:right="794" w:bottom="1418" w:left="2013" w:header="79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0107" w14:textId="77777777" w:rsidR="006F7A1A" w:rsidRDefault="006F7A1A" w:rsidP="00F34448">
      <w:pPr>
        <w:spacing w:after="0" w:line="240" w:lineRule="auto"/>
      </w:pPr>
      <w:r>
        <w:separator/>
      </w:r>
    </w:p>
  </w:endnote>
  <w:endnote w:type="continuationSeparator" w:id="0">
    <w:p w14:paraId="4AEB7F04" w14:textId="77777777" w:rsidR="006F7A1A" w:rsidRDefault="006F7A1A" w:rsidP="00F34448">
      <w:pPr>
        <w:spacing w:after="0" w:line="240" w:lineRule="auto"/>
      </w:pPr>
      <w:r>
        <w:continuationSeparator/>
      </w:r>
    </w:p>
  </w:endnote>
  <w:endnote w:type="continuationNotice" w:id="1">
    <w:p w14:paraId="5D43BD99" w14:textId="77777777" w:rsidR="006F7A1A" w:rsidRDefault="006F7A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ex 70 Regula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ex Display 100 Black">
    <w:altName w:val="Calibri"/>
    <w:panose1 w:val="00000000000000000000"/>
    <w:charset w:val="00"/>
    <w:family w:val="roman"/>
    <w:notTrueType/>
    <w:pitch w:val="default"/>
  </w:font>
  <w:font w:name="Flex 90 Bold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933A" w14:textId="77777777" w:rsidR="006F7A1A" w:rsidRDefault="006F7A1A" w:rsidP="00F34448">
      <w:pPr>
        <w:spacing w:after="0" w:line="240" w:lineRule="auto"/>
      </w:pPr>
      <w:r>
        <w:separator/>
      </w:r>
    </w:p>
  </w:footnote>
  <w:footnote w:type="continuationSeparator" w:id="0">
    <w:p w14:paraId="4D963CCA" w14:textId="77777777" w:rsidR="006F7A1A" w:rsidRDefault="006F7A1A" w:rsidP="00F34448">
      <w:pPr>
        <w:spacing w:after="0" w:line="240" w:lineRule="auto"/>
      </w:pPr>
      <w:r>
        <w:continuationSeparator/>
      </w:r>
    </w:p>
  </w:footnote>
  <w:footnote w:type="continuationNotice" w:id="1">
    <w:p w14:paraId="781F4C72" w14:textId="77777777" w:rsidR="006F7A1A" w:rsidRDefault="006F7A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CC01" w14:textId="77777777" w:rsidR="00490F7A" w:rsidRPr="00065F61" w:rsidRDefault="00490F7A" w:rsidP="00490F7A">
    <w:pPr>
      <w:pStyle w:val="Sidhuvud"/>
    </w:pPr>
    <w:r>
      <w:drawing>
        <wp:anchor distT="0" distB="0" distL="114300" distR="114300" simplePos="0" relativeHeight="251658241" behindDoc="0" locked="0" layoutInCell="1" allowOverlap="1" wp14:anchorId="2A0D88A8" wp14:editId="64406FFE">
          <wp:simplePos x="0" y="0"/>
          <wp:positionH relativeFrom="column">
            <wp:posOffset>-704788</wp:posOffset>
          </wp:positionH>
          <wp:positionV relativeFrom="paragraph">
            <wp:posOffset>-46990</wp:posOffset>
          </wp:positionV>
          <wp:extent cx="1794425" cy="717770"/>
          <wp:effectExtent l="0" t="0" r="0" b="0"/>
          <wp:wrapNone/>
          <wp:docPr id="638219142" name="Bildobjekt 638219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219142" name="Bildobjekt 638219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4425" cy="71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1C16BD" w14:textId="77777777" w:rsidR="00490F7A" w:rsidRDefault="00490F7A" w:rsidP="00490F7A">
    <w:pPr>
      <w:pStyle w:val="Sidfo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71550BF" wp14:editId="27C77153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926000" cy="1404620"/>
              <wp:effectExtent l="0" t="0" r="4445" b="3810"/>
              <wp:wrapSquare wrapText="bothSides"/>
              <wp:docPr id="217" name="Textrut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6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5996C4" w14:textId="77777777" w:rsidR="00490F7A" w:rsidRDefault="00490F7A" w:rsidP="00490F7A">
                          <w:pPr>
                            <w:pStyle w:val="Sidhuvudrubrik"/>
                            <w:jc w:val="right"/>
                          </w:pPr>
                          <w:r>
                            <w:t>region syd Ishockeyförbund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1550B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&quot;&quot;" style="position:absolute;margin-left:100.45pt;margin-top:.95pt;width:151.65pt;height:110.6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" filled="f" stroked="f">
              <v:textbox style="mso-fit-shape-to-text:t" inset="0,0,0,0">
                <w:txbxContent>
                  <w:p w14:paraId="345996C4" w14:textId="77777777" w:rsidR="00490F7A" w:rsidRDefault="00490F7A" w:rsidP="00490F7A">
                    <w:pPr>
                      <w:pStyle w:val="Sidhuvudrubrik"/>
                      <w:jc w:val="right"/>
                    </w:pPr>
                    <w:r>
                      <w:t>region syd Ishockeyförbund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A0F201" w14:textId="77777777" w:rsidR="00490F7A" w:rsidRPr="00A412E8" w:rsidRDefault="00490F7A" w:rsidP="00490F7A">
    <w:pPr>
      <w:pStyle w:val="Sidhuvud"/>
      <w:rPr>
        <w:lang w:val="en-US"/>
      </w:rPr>
    </w:pPr>
  </w:p>
  <w:p w14:paraId="3670E3AF" w14:textId="77777777" w:rsidR="00F34448" w:rsidRPr="00490F7A" w:rsidRDefault="00F34448" w:rsidP="00490F7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9693C"/>
    <w:multiLevelType w:val="hybridMultilevel"/>
    <w:tmpl w:val="937EEC20"/>
    <w:lvl w:ilvl="0" w:tplc="32B47038">
      <w:numFmt w:val="bullet"/>
      <w:lvlText w:val="-"/>
      <w:lvlJc w:val="left"/>
      <w:pPr>
        <w:ind w:left="720" w:hanging="360"/>
      </w:pPr>
      <w:rPr>
        <w:rFonts w:ascii="Flex 70 Regular" w:eastAsiaTheme="minorHAnsi" w:hAnsi="Flex 70 Regular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031DC"/>
    <w:multiLevelType w:val="hybridMultilevel"/>
    <w:tmpl w:val="0096E0A6"/>
    <w:lvl w:ilvl="0" w:tplc="041D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5399636B"/>
    <w:multiLevelType w:val="hybridMultilevel"/>
    <w:tmpl w:val="0096E0A6"/>
    <w:lvl w:ilvl="0" w:tplc="041D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53B21534"/>
    <w:multiLevelType w:val="hybridMultilevel"/>
    <w:tmpl w:val="2D521F4C"/>
    <w:lvl w:ilvl="0" w:tplc="29DC5870">
      <w:numFmt w:val="bullet"/>
      <w:lvlText w:val="-"/>
      <w:lvlJc w:val="left"/>
      <w:pPr>
        <w:ind w:left="1494" w:hanging="360"/>
      </w:pPr>
      <w:rPr>
        <w:rFonts w:ascii="Flex 70 Regular" w:eastAsiaTheme="minorHAnsi" w:hAnsi="Flex 70 Regular" w:cstheme="minorBidi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530655236">
    <w:abstractNumId w:val="2"/>
  </w:num>
  <w:num w:numId="2" w16cid:durableId="1122766613">
    <w:abstractNumId w:val="1"/>
  </w:num>
  <w:num w:numId="3" w16cid:durableId="18894101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49712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6561774">
    <w:abstractNumId w:val="3"/>
  </w:num>
  <w:num w:numId="6" w16cid:durableId="1705402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12"/>
    <w:rsid w:val="000029B2"/>
    <w:rsid w:val="00006528"/>
    <w:rsid w:val="00010800"/>
    <w:rsid w:val="00011678"/>
    <w:rsid w:val="00011FEF"/>
    <w:rsid w:val="00027C6F"/>
    <w:rsid w:val="0003627A"/>
    <w:rsid w:val="00044217"/>
    <w:rsid w:val="00047434"/>
    <w:rsid w:val="000612E6"/>
    <w:rsid w:val="00065F61"/>
    <w:rsid w:val="00073366"/>
    <w:rsid w:val="00084EA1"/>
    <w:rsid w:val="00087BD9"/>
    <w:rsid w:val="00091F61"/>
    <w:rsid w:val="000A0D7F"/>
    <w:rsid w:val="000A26E2"/>
    <w:rsid w:val="000C2D47"/>
    <w:rsid w:val="000C5E3D"/>
    <w:rsid w:val="000E2DD9"/>
    <w:rsid w:val="000E49E6"/>
    <w:rsid w:val="000F143E"/>
    <w:rsid w:val="000F26C6"/>
    <w:rsid w:val="0011192B"/>
    <w:rsid w:val="00121666"/>
    <w:rsid w:val="001263F9"/>
    <w:rsid w:val="00141D5B"/>
    <w:rsid w:val="001448A4"/>
    <w:rsid w:val="00167A1C"/>
    <w:rsid w:val="0018339D"/>
    <w:rsid w:val="001A7851"/>
    <w:rsid w:val="001B14AC"/>
    <w:rsid w:val="001B20E5"/>
    <w:rsid w:val="001B68B1"/>
    <w:rsid w:val="001C4590"/>
    <w:rsid w:val="001C7543"/>
    <w:rsid w:val="001D2A3E"/>
    <w:rsid w:val="001E5698"/>
    <w:rsid w:val="001F7AD3"/>
    <w:rsid w:val="002005CB"/>
    <w:rsid w:val="00202820"/>
    <w:rsid w:val="0020419A"/>
    <w:rsid w:val="00211E47"/>
    <w:rsid w:val="0022044E"/>
    <w:rsid w:val="00227CBB"/>
    <w:rsid w:val="00234552"/>
    <w:rsid w:val="002600AD"/>
    <w:rsid w:val="00276198"/>
    <w:rsid w:val="002A7E22"/>
    <w:rsid w:val="002B1FC4"/>
    <w:rsid w:val="002B67B2"/>
    <w:rsid w:val="002B7199"/>
    <w:rsid w:val="002D232D"/>
    <w:rsid w:val="002D3E58"/>
    <w:rsid w:val="002E01EC"/>
    <w:rsid w:val="002E3D0E"/>
    <w:rsid w:val="00301E7D"/>
    <w:rsid w:val="003070B6"/>
    <w:rsid w:val="003072B9"/>
    <w:rsid w:val="00320903"/>
    <w:rsid w:val="00327E63"/>
    <w:rsid w:val="00336E9C"/>
    <w:rsid w:val="00356B8B"/>
    <w:rsid w:val="00361284"/>
    <w:rsid w:val="00376E94"/>
    <w:rsid w:val="003772AC"/>
    <w:rsid w:val="0038601C"/>
    <w:rsid w:val="003A1A58"/>
    <w:rsid w:val="003A2ECC"/>
    <w:rsid w:val="003A510D"/>
    <w:rsid w:val="003B4AA3"/>
    <w:rsid w:val="003B7944"/>
    <w:rsid w:val="003D1CD1"/>
    <w:rsid w:val="003E5EC6"/>
    <w:rsid w:val="0040474F"/>
    <w:rsid w:val="00407560"/>
    <w:rsid w:val="00434585"/>
    <w:rsid w:val="00467211"/>
    <w:rsid w:val="004679E7"/>
    <w:rsid w:val="0048002C"/>
    <w:rsid w:val="00490F7A"/>
    <w:rsid w:val="00497B4A"/>
    <w:rsid w:val="004A095C"/>
    <w:rsid w:val="004A39F9"/>
    <w:rsid w:val="004A7520"/>
    <w:rsid w:val="004B6CA6"/>
    <w:rsid w:val="004D0C87"/>
    <w:rsid w:val="004D13C3"/>
    <w:rsid w:val="004E06F1"/>
    <w:rsid w:val="004F270F"/>
    <w:rsid w:val="004F5D5B"/>
    <w:rsid w:val="00531CCE"/>
    <w:rsid w:val="00534116"/>
    <w:rsid w:val="0056488F"/>
    <w:rsid w:val="00584490"/>
    <w:rsid w:val="005918EB"/>
    <w:rsid w:val="00596499"/>
    <w:rsid w:val="005A0FCF"/>
    <w:rsid w:val="005C01B2"/>
    <w:rsid w:val="005F2030"/>
    <w:rsid w:val="005F278B"/>
    <w:rsid w:val="00603E7E"/>
    <w:rsid w:val="00611CC8"/>
    <w:rsid w:val="0062305A"/>
    <w:rsid w:val="006338F8"/>
    <w:rsid w:val="00675225"/>
    <w:rsid w:val="00683AA9"/>
    <w:rsid w:val="00684F40"/>
    <w:rsid w:val="006B255F"/>
    <w:rsid w:val="006B3641"/>
    <w:rsid w:val="006D1286"/>
    <w:rsid w:val="006D3B01"/>
    <w:rsid w:val="006F61C1"/>
    <w:rsid w:val="006F7735"/>
    <w:rsid w:val="006F7A1A"/>
    <w:rsid w:val="0071144A"/>
    <w:rsid w:val="00727117"/>
    <w:rsid w:val="00753B48"/>
    <w:rsid w:val="0075645B"/>
    <w:rsid w:val="00762F78"/>
    <w:rsid w:val="0077267E"/>
    <w:rsid w:val="00775134"/>
    <w:rsid w:val="00782E43"/>
    <w:rsid w:val="00784712"/>
    <w:rsid w:val="00791E93"/>
    <w:rsid w:val="007963BE"/>
    <w:rsid w:val="007B73C2"/>
    <w:rsid w:val="007C2046"/>
    <w:rsid w:val="007E25AA"/>
    <w:rsid w:val="007F0E4C"/>
    <w:rsid w:val="008025C7"/>
    <w:rsid w:val="00817DF8"/>
    <w:rsid w:val="00826B07"/>
    <w:rsid w:val="00836B19"/>
    <w:rsid w:val="00852824"/>
    <w:rsid w:val="00886128"/>
    <w:rsid w:val="00895588"/>
    <w:rsid w:val="0089562A"/>
    <w:rsid w:val="008A3021"/>
    <w:rsid w:val="008A5761"/>
    <w:rsid w:val="008A772A"/>
    <w:rsid w:val="008B46F8"/>
    <w:rsid w:val="008C09F4"/>
    <w:rsid w:val="008D1951"/>
    <w:rsid w:val="008D779E"/>
    <w:rsid w:val="00901CBF"/>
    <w:rsid w:val="00911F52"/>
    <w:rsid w:val="009132A2"/>
    <w:rsid w:val="009170C8"/>
    <w:rsid w:val="0092207E"/>
    <w:rsid w:val="00925EAB"/>
    <w:rsid w:val="00935E56"/>
    <w:rsid w:val="009375B6"/>
    <w:rsid w:val="00943898"/>
    <w:rsid w:val="00943BB3"/>
    <w:rsid w:val="00950EF1"/>
    <w:rsid w:val="0096196B"/>
    <w:rsid w:val="00961CF2"/>
    <w:rsid w:val="00970558"/>
    <w:rsid w:val="00970947"/>
    <w:rsid w:val="00985E25"/>
    <w:rsid w:val="009E28FA"/>
    <w:rsid w:val="009F0DD8"/>
    <w:rsid w:val="00A00817"/>
    <w:rsid w:val="00A13F6A"/>
    <w:rsid w:val="00A14626"/>
    <w:rsid w:val="00A24206"/>
    <w:rsid w:val="00A412E8"/>
    <w:rsid w:val="00A53897"/>
    <w:rsid w:val="00A56E0B"/>
    <w:rsid w:val="00A871C3"/>
    <w:rsid w:val="00A9564E"/>
    <w:rsid w:val="00AA20FA"/>
    <w:rsid w:val="00AA566A"/>
    <w:rsid w:val="00AC1A8B"/>
    <w:rsid w:val="00AE02B7"/>
    <w:rsid w:val="00AE383D"/>
    <w:rsid w:val="00AE462F"/>
    <w:rsid w:val="00AF1B35"/>
    <w:rsid w:val="00AF44A0"/>
    <w:rsid w:val="00B048A7"/>
    <w:rsid w:val="00B05CBE"/>
    <w:rsid w:val="00B231DF"/>
    <w:rsid w:val="00B24E6C"/>
    <w:rsid w:val="00B273BC"/>
    <w:rsid w:val="00B43E0D"/>
    <w:rsid w:val="00B4553F"/>
    <w:rsid w:val="00B6115C"/>
    <w:rsid w:val="00B66CC0"/>
    <w:rsid w:val="00B671A8"/>
    <w:rsid w:val="00B810A4"/>
    <w:rsid w:val="00B858EA"/>
    <w:rsid w:val="00B87026"/>
    <w:rsid w:val="00B97D15"/>
    <w:rsid w:val="00BA0A9D"/>
    <w:rsid w:val="00BB2CEF"/>
    <w:rsid w:val="00BB3B71"/>
    <w:rsid w:val="00BC628E"/>
    <w:rsid w:val="00BE5154"/>
    <w:rsid w:val="00BF1FFE"/>
    <w:rsid w:val="00BF356C"/>
    <w:rsid w:val="00C32C3C"/>
    <w:rsid w:val="00C341E0"/>
    <w:rsid w:val="00C47BBA"/>
    <w:rsid w:val="00C52348"/>
    <w:rsid w:val="00C65E1D"/>
    <w:rsid w:val="00C7279F"/>
    <w:rsid w:val="00C73D85"/>
    <w:rsid w:val="00C81D4C"/>
    <w:rsid w:val="00CA25F4"/>
    <w:rsid w:val="00CA3EDE"/>
    <w:rsid w:val="00CB6857"/>
    <w:rsid w:val="00CD13E8"/>
    <w:rsid w:val="00CD35EF"/>
    <w:rsid w:val="00CD4BAD"/>
    <w:rsid w:val="00CE20DC"/>
    <w:rsid w:val="00CF4098"/>
    <w:rsid w:val="00CF4851"/>
    <w:rsid w:val="00CF7C94"/>
    <w:rsid w:val="00D10007"/>
    <w:rsid w:val="00D12E73"/>
    <w:rsid w:val="00D210C9"/>
    <w:rsid w:val="00D26DF7"/>
    <w:rsid w:val="00D27440"/>
    <w:rsid w:val="00D564FE"/>
    <w:rsid w:val="00D57661"/>
    <w:rsid w:val="00D57A4E"/>
    <w:rsid w:val="00D81BB2"/>
    <w:rsid w:val="00D83D13"/>
    <w:rsid w:val="00DA3F79"/>
    <w:rsid w:val="00DA4396"/>
    <w:rsid w:val="00DC74BE"/>
    <w:rsid w:val="00DE712B"/>
    <w:rsid w:val="00DE79F8"/>
    <w:rsid w:val="00E012F3"/>
    <w:rsid w:val="00E11990"/>
    <w:rsid w:val="00E13BB5"/>
    <w:rsid w:val="00E14495"/>
    <w:rsid w:val="00E17B33"/>
    <w:rsid w:val="00E205B3"/>
    <w:rsid w:val="00E31E60"/>
    <w:rsid w:val="00E51A9B"/>
    <w:rsid w:val="00E57712"/>
    <w:rsid w:val="00E711F9"/>
    <w:rsid w:val="00E73DE7"/>
    <w:rsid w:val="00E747DC"/>
    <w:rsid w:val="00E76B2E"/>
    <w:rsid w:val="00E8640B"/>
    <w:rsid w:val="00E91170"/>
    <w:rsid w:val="00E957BA"/>
    <w:rsid w:val="00EA4659"/>
    <w:rsid w:val="00EB6176"/>
    <w:rsid w:val="00F03B32"/>
    <w:rsid w:val="00F04B89"/>
    <w:rsid w:val="00F3100E"/>
    <w:rsid w:val="00F343EE"/>
    <w:rsid w:val="00F34448"/>
    <w:rsid w:val="00F47E85"/>
    <w:rsid w:val="00F53751"/>
    <w:rsid w:val="00F61875"/>
    <w:rsid w:val="00F660A9"/>
    <w:rsid w:val="00F66C8D"/>
    <w:rsid w:val="00F705B3"/>
    <w:rsid w:val="00F73D2D"/>
    <w:rsid w:val="00F838F8"/>
    <w:rsid w:val="00F95ABF"/>
    <w:rsid w:val="00FB1D75"/>
    <w:rsid w:val="00FB4A23"/>
    <w:rsid w:val="00FE0E1B"/>
    <w:rsid w:val="00FE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2EE281"/>
  <w14:defaultImageDpi w14:val="330"/>
  <w15:chartTrackingRefBased/>
  <w15:docId w15:val="{983288E9-81A7-468A-ADAD-99B6F50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3E"/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684F40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344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A0FCF"/>
    <w:pPr>
      <w:keepNext/>
      <w:keepLines/>
      <w:spacing w:before="40" w:after="0"/>
      <w:outlineLvl w:val="2"/>
    </w:pPr>
    <w:rPr>
      <w:rFonts w:eastAsiaTheme="majorEastAsia" w:cstheme="majorBidi"/>
      <w:sz w:val="26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5A0FCF"/>
    <w:pPr>
      <w:keepNext/>
      <w:keepLines/>
      <w:spacing w:before="40" w:after="0"/>
      <w:outlineLvl w:val="3"/>
    </w:pPr>
    <w:rPr>
      <w:rFonts w:ascii="Flex 90 Bold" w:eastAsiaTheme="majorEastAsia" w:hAnsi="Flex 90 Bold" w:cstheme="majorBidi"/>
      <w:iCs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84F40"/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065F61"/>
    <w:pPr>
      <w:tabs>
        <w:tab w:val="center" w:pos="4536"/>
        <w:tab w:val="right" w:pos="9072"/>
      </w:tabs>
      <w:spacing w:after="0" w:line="240" w:lineRule="auto"/>
    </w:pPr>
    <w:rPr>
      <w:noProof/>
      <w:sz w:val="16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065F61"/>
    <w:rPr>
      <w:noProof/>
      <w:sz w:val="16"/>
      <w:szCs w:val="18"/>
    </w:rPr>
  </w:style>
  <w:style w:type="paragraph" w:styleId="Sidfot">
    <w:name w:val="footer"/>
    <w:basedOn w:val="Normal"/>
    <w:link w:val="SidfotChar"/>
    <w:uiPriority w:val="99"/>
    <w:unhideWhenUsed/>
    <w:rsid w:val="005A0FCF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5A0FCF"/>
    <w:rPr>
      <w:sz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F34448"/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paragraph" w:styleId="Rubrik">
    <w:name w:val="Title"/>
    <w:aliases w:val="Titel"/>
    <w:basedOn w:val="Normal"/>
    <w:next w:val="Normal"/>
    <w:link w:val="RubrikChar"/>
    <w:uiPriority w:val="10"/>
    <w:rsid w:val="00985E25"/>
    <w:pPr>
      <w:spacing w:after="0" w:line="240" w:lineRule="auto"/>
      <w:contextualSpacing/>
      <w:outlineLvl w:val="0"/>
    </w:pPr>
    <w:rPr>
      <w:rFonts w:eastAsiaTheme="majorEastAsia" w:cstheme="majorBidi"/>
      <w:noProof/>
      <w:color w:val="7DE1EB" w:themeColor="accent2"/>
      <w:spacing w:val="-10"/>
      <w:kern w:val="28"/>
      <w:sz w:val="70"/>
      <w:szCs w:val="220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985E25"/>
    <w:rPr>
      <w:rFonts w:eastAsiaTheme="majorEastAsia" w:cstheme="majorBidi"/>
      <w:noProof/>
      <w:color w:val="7DE1EB" w:themeColor="accent2"/>
      <w:spacing w:val="-10"/>
      <w:kern w:val="28"/>
      <w:sz w:val="70"/>
      <w:szCs w:val="220"/>
    </w:rPr>
  </w:style>
  <w:style w:type="paragraph" w:styleId="Underrubrik">
    <w:name w:val="Subtitle"/>
    <w:basedOn w:val="Rubrik"/>
    <w:next w:val="Normal"/>
    <w:link w:val="UnderrubrikChar"/>
    <w:uiPriority w:val="11"/>
    <w:qFormat/>
    <w:rsid w:val="00336E9C"/>
    <w:rPr>
      <w:color w:val="FFFFFF" w:themeColor="background1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36E9C"/>
    <w:rPr>
      <w:rFonts w:eastAsiaTheme="majorEastAsia" w:cstheme="majorBidi"/>
      <w:noProof/>
      <w:color w:val="FFFFFF" w:themeColor="background1"/>
      <w:spacing w:val="-10"/>
      <w:kern w:val="28"/>
      <w:sz w:val="70"/>
      <w:szCs w:val="220"/>
    </w:rPr>
  </w:style>
  <w:style w:type="paragraph" w:styleId="Liststycke">
    <w:name w:val="List Paragraph"/>
    <w:basedOn w:val="Normal"/>
    <w:uiPriority w:val="34"/>
    <w:qFormat/>
    <w:rsid w:val="00F34448"/>
    <w:pPr>
      <w:ind w:left="454"/>
      <w:contextualSpacing/>
    </w:pPr>
  </w:style>
  <w:style w:type="paragraph" w:styleId="Starktcitat">
    <w:name w:val="Intense Quote"/>
    <w:basedOn w:val="Normal"/>
    <w:next w:val="Normal"/>
    <w:link w:val="StarktcitatChar"/>
    <w:uiPriority w:val="30"/>
    <w:qFormat/>
    <w:rsid w:val="00F34448"/>
    <w:pPr>
      <w:pBdr>
        <w:top w:val="single" w:sz="4" w:space="10" w:color="0F59EB" w:themeColor="accent1"/>
        <w:bottom w:val="single" w:sz="4" w:space="10" w:color="0F59EB" w:themeColor="accent1"/>
      </w:pBdr>
      <w:spacing w:before="360" w:after="360"/>
    </w:pPr>
    <w:rPr>
      <w:rFonts w:ascii="Flex 90 Bold" w:hAnsi="Flex 90 Bold"/>
      <w:iCs/>
      <w:color w:val="0F59EB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34448"/>
    <w:rPr>
      <w:rFonts w:ascii="Flex 90 Bold" w:hAnsi="Flex 90 Bold"/>
      <w:iCs/>
      <w:color w:val="0F59EB" w:themeColor="accent1"/>
      <w:sz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5A0FCF"/>
    <w:rPr>
      <w:rFonts w:eastAsiaTheme="majorEastAsia" w:cstheme="majorBidi"/>
      <w:sz w:val="26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DA4396"/>
    <w:pPr>
      <w:keepLines/>
      <w:spacing w:before="200"/>
      <w:ind w:left="567" w:right="567"/>
    </w:pPr>
    <w:rPr>
      <w:iCs/>
      <w:color w:val="002850" w:themeColor="text2"/>
    </w:rPr>
  </w:style>
  <w:style w:type="character" w:customStyle="1" w:styleId="CitatChar">
    <w:name w:val="Citat Char"/>
    <w:basedOn w:val="Standardstycketeckensnitt"/>
    <w:link w:val="Citat"/>
    <w:uiPriority w:val="29"/>
    <w:rsid w:val="00DA4396"/>
    <w:rPr>
      <w:iCs/>
      <w:color w:val="002850" w:themeColor="text2"/>
      <w:sz w:val="20"/>
    </w:rPr>
  </w:style>
  <w:style w:type="paragraph" w:customStyle="1" w:styleId="Ingress">
    <w:name w:val="Ingress"/>
    <w:basedOn w:val="Normal"/>
    <w:qFormat/>
    <w:rsid w:val="00DA4396"/>
    <w:rPr>
      <w:sz w:val="28"/>
      <w:szCs w:val="36"/>
    </w:rPr>
  </w:style>
  <w:style w:type="table" w:styleId="Tabellrutnt">
    <w:name w:val="Table Grid"/>
    <w:basedOn w:val="Normaltabell"/>
    <w:uiPriority w:val="39"/>
    <w:rsid w:val="00DA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065F61"/>
    <w:rPr>
      <w:color w:val="808080"/>
    </w:rPr>
  </w:style>
  <w:style w:type="character" w:customStyle="1" w:styleId="Rubrik4Char">
    <w:name w:val="Rubrik 4 Char"/>
    <w:basedOn w:val="Standardstycketeckensnitt"/>
    <w:link w:val="Rubrik4"/>
    <w:uiPriority w:val="9"/>
    <w:rsid w:val="005A0FCF"/>
    <w:rPr>
      <w:rFonts w:ascii="Flex 90 Bold" w:eastAsiaTheme="majorEastAsia" w:hAnsi="Flex 90 Bold" w:cstheme="majorBidi"/>
      <w:iCs/>
      <w:color w:val="000000" w:themeColor="text1"/>
      <w:sz w:val="20"/>
    </w:rPr>
  </w:style>
  <w:style w:type="character" w:styleId="Betoning">
    <w:name w:val="Emphasis"/>
    <w:basedOn w:val="Standardstycketeckensnitt"/>
    <w:uiPriority w:val="20"/>
    <w:qFormat/>
    <w:rsid w:val="005A0FCF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A412E8"/>
    <w:rPr>
      <w:color w:val="00285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412E8"/>
    <w:rPr>
      <w:color w:val="605E5C"/>
      <w:shd w:val="clear" w:color="auto" w:fill="E1DFDD"/>
    </w:rPr>
  </w:style>
  <w:style w:type="paragraph" w:customStyle="1" w:styleId="Sidhuvudrubrik">
    <w:name w:val="Sidhuvud rubrik"/>
    <w:basedOn w:val="Sidhuvud"/>
    <w:rsid w:val="000F143E"/>
    <w:rPr>
      <w:caps/>
      <w:spacing w:val="10"/>
      <w:sz w:val="15"/>
    </w:rPr>
  </w:style>
  <w:style w:type="character" w:styleId="Stark">
    <w:name w:val="Strong"/>
    <w:basedOn w:val="Standardstycketeckensnitt"/>
    <w:uiPriority w:val="22"/>
    <w:qFormat/>
    <w:rsid w:val="000F143E"/>
    <w:rPr>
      <w:rFonts w:ascii="Flex 90 Bold" w:hAnsi="Flex 90 Bold"/>
      <w:b w:val="0"/>
      <w:bCs/>
    </w:rPr>
  </w:style>
  <w:style w:type="paragraph" w:customStyle="1" w:styleId="brdvit">
    <w:name w:val="bröd vit"/>
    <w:basedOn w:val="Normal"/>
    <w:qFormat/>
    <w:rsid w:val="00B05CBE"/>
    <w:rPr>
      <w:color w:val="FFFFFF" w:themeColor="background1"/>
    </w:rPr>
  </w:style>
  <w:style w:type="character" w:styleId="AnvndHyperlnk">
    <w:name w:val="FollowedHyperlink"/>
    <w:basedOn w:val="Standardstycketeckensnitt"/>
    <w:uiPriority w:val="99"/>
    <w:semiHidden/>
    <w:unhideWhenUsed/>
    <w:rsid w:val="006338F8"/>
    <w:rPr>
      <w:color w:val="0E5AE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e/Y4iPTFpwi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lle@hockeykontorsyd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aelEriksson\OneDrive%20-%20REGIONF&#214;RBUNDET%20ISHOCKEY%20SYD\Hockeykontor%20Syd\Hockeykontor\01.%20Mallar\Region%20Syd%20grafisk%20profil\Word-mall\Med%20SIF\Region-Syd-ishockeyfo&#9568;&#234;rbund-Mall-fram-och-baksida.dotx" TargetMode="External"/></Relationships>
</file>

<file path=word/theme/theme1.xml><?xml version="1.0" encoding="utf-8"?>
<a:theme xmlns:a="http://schemas.openxmlformats.org/drawingml/2006/main" name="Office-tema">
  <a:themeElements>
    <a:clrScheme name="SIF">
      <a:dk1>
        <a:srgbClr val="000000"/>
      </a:dk1>
      <a:lt1>
        <a:srgbClr val="FFFFFF"/>
      </a:lt1>
      <a:dk2>
        <a:srgbClr val="002850"/>
      </a:dk2>
      <a:lt2>
        <a:srgbClr val="FFD200"/>
      </a:lt2>
      <a:accent1>
        <a:srgbClr val="0F59EB"/>
      </a:accent1>
      <a:accent2>
        <a:srgbClr val="7DE1EB"/>
      </a:accent2>
      <a:accent3>
        <a:srgbClr val="FF4600"/>
      </a:accent3>
      <a:accent4>
        <a:srgbClr val="19DC82"/>
      </a:accent4>
      <a:accent5>
        <a:srgbClr val="002850"/>
      </a:accent5>
      <a:accent6>
        <a:srgbClr val="FFD200"/>
      </a:accent6>
      <a:hlink>
        <a:srgbClr val="002850"/>
      </a:hlink>
      <a:folHlink>
        <a:srgbClr val="0E5AEB"/>
      </a:folHlink>
    </a:clrScheme>
    <a:fontScheme name="SIF">
      <a:majorFont>
        <a:latin typeface="Flex Display 100 Black"/>
        <a:ea typeface=""/>
        <a:cs typeface=""/>
      </a:majorFont>
      <a:minorFont>
        <a:latin typeface="Flex 70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45f726-a1b0-4ee9-8292-aebd0c5b2133">
      <Terms xmlns="http://schemas.microsoft.com/office/infopath/2007/PartnerControls"/>
    </lcf76f155ced4ddcb4097134ff3c332f>
    <TaxCatchAll xmlns="f69ad3f8-5cb1-4015-beef-1d470574d4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79D14D8A791F479D01D6DBB1C3386A" ma:contentTypeVersion="15" ma:contentTypeDescription="Skapa ett nytt dokument." ma:contentTypeScope="" ma:versionID="b29b8a36d722148420622a78c745a0c3">
  <xsd:schema xmlns:xsd="http://www.w3.org/2001/XMLSchema" xmlns:xs="http://www.w3.org/2001/XMLSchema" xmlns:p="http://schemas.microsoft.com/office/2006/metadata/properties" xmlns:ns2="ee45f726-a1b0-4ee9-8292-aebd0c5b2133" xmlns:ns3="f69ad3f8-5cb1-4015-beef-1d470574d4c2" targetNamespace="http://schemas.microsoft.com/office/2006/metadata/properties" ma:root="true" ma:fieldsID="c0c1411142ee6ea22c0e87f1c906d025" ns2:_="" ns3:_="">
    <xsd:import namespace="ee45f726-a1b0-4ee9-8292-aebd0c5b2133"/>
    <xsd:import namespace="f69ad3f8-5cb1-4015-beef-1d470574d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5f726-a1b0-4ee9-8292-aebd0c5b21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eringar" ma:readOnly="false" ma:fieldId="{5cf76f15-5ced-4ddc-b409-7134ff3c332f}" ma:taxonomyMulti="true" ma:sspId="c852a7ca-2525-45b0-8a98-5db46dee67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d3f8-5cb1-4015-beef-1d470574d4c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288547d-5198-4e3b-aa0e-583eee52ec37}" ma:internalName="TaxCatchAll" ma:showField="CatchAllData" ma:web="f69ad3f8-5cb1-4015-beef-1d470574d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80601-FC53-4808-A03C-BCA287C4C47F}">
  <ds:schemaRefs>
    <ds:schemaRef ds:uri="http://schemas.microsoft.com/office/2006/metadata/properties"/>
    <ds:schemaRef ds:uri="http://schemas.microsoft.com/office/infopath/2007/PartnerControls"/>
    <ds:schemaRef ds:uri="ee45f726-a1b0-4ee9-8292-aebd0c5b2133"/>
    <ds:schemaRef ds:uri="f69ad3f8-5cb1-4015-beef-1d470574d4c2"/>
  </ds:schemaRefs>
</ds:datastoreItem>
</file>

<file path=customXml/itemProps2.xml><?xml version="1.0" encoding="utf-8"?>
<ds:datastoreItem xmlns:ds="http://schemas.openxmlformats.org/officeDocument/2006/customXml" ds:itemID="{13A9CFFF-D672-48AF-A6D8-66D73F1144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5f726-a1b0-4ee9-8292-aebd0c5b2133"/>
    <ds:schemaRef ds:uri="f69ad3f8-5cb1-4015-beef-1d470574d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985EA-DA21-4144-9CDF-DBB925B37C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B59B3D-5BB3-4CCF-B4E5-95FCEA39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Region-Syd-ishockeyfo╠êrbund-Mall-fram-och-baksida</Template>
  <TotalTime>25</TotalTime>
  <Pages>4</Pages>
  <Words>239</Words>
  <Characters>1267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Links>
    <vt:vector size="18" baseType="variant">
      <vt:variant>
        <vt:i4>6750301</vt:i4>
      </vt:variant>
      <vt:variant>
        <vt:i4>3</vt:i4>
      </vt:variant>
      <vt:variant>
        <vt:i4>0</vt:i4>
      </vt:variant>
      <vt:variant>
        <vt:i4>5</vt:i4>
      </vt:variant>
      <vt:variant>
        <vt:lpwstr>mailto:christian@hockeykontorsyd.se</vt:lpwstr>
      </vt:variant>
      <vt:variant>
        <vt:lpwstr/>
      </vt:variant>
      <vt:variant>
        <vt:i4>6750286</vt:i4>
      </vt:variant>
      <vt:variant>
        <vt:i4>0</vt:i4>
      </vt:variant>
      <vt:variant>
        <vt:i4>0</vt:i4>
      </vt:variant>
      <vt:variant>
        <vt:i4>5</vt:i4>
      </vt:variant>
      <vt:variant>
        <vt:lpwstr>mailto:mikael@hockeykontorsyd.se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mailto:info@swehockey.se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Eriksson</dc:creator>
  <cp:keywords/>
  <dc:description/>
  <cp:lastModifiedBy>Kalle Olsson</cp:lastModifiedBy>
  <cp:revision>13</cp:revision>
  <cp:lastPrinted>2024-04-16T17:32:00Z</cp:lastPrinted>
  <dcterms:created xsi:type="dcterms:W3CDTF">2025-09-23T06:59:00Z</dcterms:created>
  <dcterms:modified xsi:type="dcterms:W3CDTF">2025-09-23T07:42:00Z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0x0101002179D14D8A791F479D01D6DBB1C3386A</vt:lpwstr>
  </property>
  <property fmtid="{D5CDD505-2E9C-101B-9397-08002B2CF9AE}" pid="3" name="MediaServiceImageTags">
    <vt:lpwstr/>
  </property>
</Properties>
</file>